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12" w:type="pct"/>
        <w:tblLook w:val="00A0" w:firstRow="1" w:lastRow="0" w:firstColumn="1" w:lastColumn="0" w:noHBand="0" w:noVBand="0"/>
      </w:tblPr>
      <w:tblGrid>
        <w:gridCol w:w="18818"/>
        <w:gridCol w:w="2832"/>
      </w:tblGrid>
      <w:tr w:rsidR="00052195" w:rsidTr="00903139">
        <w:trPr>
          <w:trHeight w:val="282"/>
        </w:trPr>
        <w:tc>
          <w:tcPr>
            <w:tcW w:w="4346" w:type="pct"/>
            <w:vMerge w:val="restart"/>
            <w:shd w:val="clear" w:color="auto" w:fill="auto"/>
          </w:tcPr>
          <w:p w:rsidR="00052195" w:rsidRDefault="00F53837" w:rsidP="00052195">
            <w:pPr>
              <w:pStyle w:val="Lisatekst"/>
              <w:numPr>
                <w:ilvl w:val="0"/>
                <w:numId w:val="0"/>
              </w:numPr>
            </w:pPr>
            <w:r>
              <w:rPr>
                <w:noProof/>
                <w:lang w:eastAsia="et-EE"/>
              </w:rPr>
              <w:drawing>
                <wp:inline distT="0" distB="0" distL="0" distR="0" wp14:anchorId="2EA73C72" wp14:editId="60C6A9DE">
                  <wp:extent cx="11810701" cy="8428893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-lisa-7-skee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3309" cy="842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" w:type="pct"/>
            <w:shd w:val="clear" w:color="auto" w:fill="auto"/>
            <w:tcMar>
              <w:left w:w="57" w:type="dxa"/>
              <w:right w:w="57" w:type="dxa"/>
            </w:tcMar>
          </w:tcPr>
          <w:p w:rsidR="00052195" w:rsidRDefault="00052195" w:rsidP="00052195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  <w:tcMar>
              <w:left w:w="57" w:type="dxa"/>
              <w:right w:w="57" w:type="dxa"/>
            </w:tcMar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  <w:r>
              <w:t>Tallinna Linnavolikogu</w:t>
            </w: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  <w:tcMar>
              <w:left w:w="57" w:type="dxa"/>
              <w:right w:w="57" w:type="dxa"/>
            </w:tcMar>
          </w:tcPr>
          <w:p w:rsidR="00052195" w:rsidRDefault="00FA7303" w:rsidP="00052195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  <w:r>
              <w:t>19. veebruari 2015</w:t>
            </w: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  <w:tcMar>
              <w:left w:w="57" w:type="dxa"/>
              <w:right w:w="57" w:type="dxa"/>
            </w:tcMar>
          </w:tcPr>
          <w:p w:rsidR="00052195" w:rsidRDefault="00052195" w:rsidP="00E3623B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  <w:r>
              <w:t xml:space="preserve">otsuse nr </w:t>
            </w:r>
            <w:r w:rsidR="00E3623B">
              <w:t>32</w:t>
            </w:r>
            <w:bookmarkStart w:id="0" w:name="_GoBack"/>
            <w:bookmarkEnd w:id="0"/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  <w:tcMar>
              <w:left w:w="57" w:type="dxa"/>
              <w:right w:w="57" w:type="dxa"/>
            </w:tcMar>
          </w:tcPr>
          <w:p w:rsidR="00052195" w:rsidRDefault="00052195" w:rsidP="00F5383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  <w:r>
              <w:t xml:space="preserve">LISA </w:t>
            </w:r>
            <w:r w:rsidR="00F53837">
              <w:t>7</w:t>
            </w:r>
          </w:p>
        </w:tc>
      </w:tr>
      <w:tr w:rsidR="0020427E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20427E" w:rsidRDefault="0020427E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  <w:tcMar>
              <w:left w:w="57" w:type="dxa"/>
              <w:right w:w="57" w:type="dxa"/>
            </w:tcMar>
          </w:tcPr>
          <w:p w:rsidR="0020427E" w:rsidRDefault="0020427E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  <w:tcMar>
              <w:left w:w="57" w:type="dxa"/>
              <w:right w:w="57" w:type="dxa"/>
            </w:tcMar>
          </w:tcPr>
          <w:p w:rsidR="00052195" w:rsidRDefault="0020427E" w:rsidP="0020427E">
            <w:pPr>
              <w:pStyle w:val="Lisatekst"/>
              <w:numPr>
                <w:ilvl w:val="0"/>
                <w:numId w:val="0"/>
              </w:numPr>
              <w:spacing w:before="0"/>
              <w:jc w:val="left"/>
            </w:pPr>
            <w:r>
              <w:t>Nõmme-Mustamäe maastikukaitseala puhkevõimaluste teemaplaneering</w:t>
            </w:r>
          </w:p>
        </w:tc>
      </w:tr>
      <w:tr w:rsidR="0020427E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20427E" w:rsidRDefault="0020427E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  <w:tcMar>
              <w:left w:w="57" w:type="dxa"/>
              <w:right w:w="57" w:type="dxa"/>
            </w:tcMar>
          </w:tcPr>
          <w:p w:rsidR="0020427E" w:rsidRDefault="0020427E" w:rsidP="0020427E">
            <w:pPr>
              <w:pStyle w:val="Lisatekst"/>
              <w:numPr>
                <w:ilvl w:val="0"/>
                <w:numId w:val="0"/>
              </w:numPr>
              <w:spacing w:before="0"/>
              <w:jc w:val="lef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  <w:tcMar>
              <w:left w:w="57" w:type="dxa"/>
              <w:right w:w="57" w:type="dxa"/>
            </w:tcMar>
          </w:tcPr>
          <w:p w:rsidR="00052195" w:rsidRDefault="00F53837" w:rsidP="00281F1D">
            <w:pPr>
              <w:pStyle w:val="Lisatekst"/>
              <w:numPr>
                <w:ilvl w:val="0"/>
                <w:numId w:val="0"/>
              </w:numPr>
              <w:spacing w:before="0"/>
              <w:jc w:val="left"/>
            </w:pPr>
            <w:r>
              <w:rPr>
                <w:noProof/>
              </w:rPr>
              <w:t>I-6</w:t>
            </w:r>
            <w:r w:rsidR="00052195">
              <w:rPr>
                <w:noProof/>
              </w:rPr>
              <w:t xml:space="preserve"> </w:t>
            </w:r>
            <w:r>
              <w:rPr>
                <w:noProof/>
              </w:rPr>
              <w:t>Raja ja Vana-Mustamäe tänavate vahelise ala detailjoonis</w:t>
            </w:r>
            <w:r w:rsidR="00D97BCD" w:rsidRPr="002349DE">
              <w:rPr>
                <w:szCs w:val="24"/>
              </w:rPr>
              <w:t xml:space="preserve"> A1</w:t>
            </w:r>
            <w:r w:rsidR="00D97BCD" w:rsidRPr="002349DE">
              <w:rPr>
                <w:szCs w:val="24"/>
              </w:rPr>
              <w:noBreakHyphen/>
              <w:t>3, A1</w:t>
            </w:r>
            <w:r w:rsidR="00D97BCD" w:rsidRPr="002349DE">
              <w:rPr>
                <w:szCs w:val="24"/>
              </w:rPr>
              <w:noBreakHyphen/>
              <w:t>4</w:t>
            </w: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052195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052195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052195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903139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903139" w:rsidRDefault="00903139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903139" w:rsidRDefault="00903139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F53837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F53837" w:rsidRDefault="00F53837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F53837" w:rsidRDefault="00F53837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right"/>
            </w:pP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  <w:tcMar>
              <w:left w:w="57" w:type="dxa"/>
              <w:right w:w="57" w:type="dxa"/>
            </w:tcMar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left"/>
            </w:pPr>
            <w:r w:rsidRPr="00241297">
              <w:rPr>
                <w:noProof/>
                <w:szCs w:val="24"/>
              </w:rPr>
              <w:t>Toomas Vitsut</w:t>
            </w: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  <w:tcMar>
              <w:left w:w="57" w:type="dxa"/>
              <w:right w:w="57" w:type="dxa"/>
            </w:tcMar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left"/>
            </w:pPr>
            <w:r>
              <w:t>Tallinna Linnavolikogu</w:t>
            </w:r>
          </w:p>
        </w:tc>
      </w:tr>
      <w:tr w:rsidR="00052195" w:rsidTr="00903139">
        <w:trPr>
          <w:trHeight w:val="282"/>
        </w:trPr>
        <w:tc>
          <w:tcPr>
            <w:tcW w:w="4346" w:type="pct"/>
            <w:vMerge/>
            <w:shd w:val="clear" w:color="auto" w:fill="auto"/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</w:pPr>
          </w:p>
        </w:tc>
        <w:tc>
          <w:tcPr>
            <w:tcW w:w="654" w:type="pct"/>
            <w:shd w:val="clear" w:color="auto" w:fill="auto"/>
            <w:tcMar>
              <w:left w:w="57" w:type="dxa"/>
              <w:right w:w="57" w:type="dxa"/>
            </w:tcMar>
          </w:tcPr>
          <w:p w:rsidR="00052195" w:rsidRDefault="00052195" w:rsidP="00241297">
            <w:pPr>
              <w:pStyle w:val="Lisatekst"/>
              <w:numPr>
                <w:ilvl w:val="0"/>
                <w:numId w:val="0"/>
              </w:numPr>
              <w:spacing w:before="0"/>
              <w:jc w:val="left"/>
            </w:pPr>
            <w:r>
              <w:t>esimees</w:t>
            </w:r>
          </w:p>
        </w:tc>
      </w:tr>
    </w:tbl>
    <w:p w:rsidR="0059230B" w:rsidRDefault="0059230B" w:rsidP="00052195">
      <w:pPr>
        <w:pStyle w:val="Lisatekst"/>
        <w:numPr>
          <w:ilvl w:val="0"/>
          <w:numId w:val="0"/>
        </w:numPr>
        <w:spacing w:before="0"/>
      </w:pPr>
    </w:p>
    <w:sectPr w:rsidR="0059230B" w:rsidSect="00052195">
      <w:headerReference w:type="even" r:id="rId9"/>
      <w:headerReference w:type="default" r:id="rId10"/>
      <w:footerReference w:type="even" r:id="rId11"/>
      <w:pgSz w:w="23814" w:h="16840" w:orient="landscape" w:code="8"/>
      <w:pgMar w:top="680" w:right="680" w:bottom="510" w:left="1701" w:header="680" w:footer="51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AC9" w:rsidRDefault="00D81AC9">
      <w:r>
        <w:separator/>
      </w:r>
    </w:p>
  </w:endnote>
  <w:endnote w:type="continuationSeparator" w:id="0">
    <w:p w:rsidR="00D81AC9" w:rsidRDefault="00D81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71" w:rsidRDefault="00586D7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86D71" w:rsidRDefault="00586D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AC9" w:rsidRDefault="00D81AC9">
      <w:r>
        <w:separator/>
      </w:r>
    </w:p>
  </w:footnote>
  <w:footnote w:type="continuationSeparator" w:id="0">
    <w:p w:rsidR="00D81AC9" w:rsidRDefault="00D81A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71" w:rsidRDefault="00586D7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86D71" w:rsidRDefault="00586D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71" w:rsidRDefault="00586D71" w:rsidP="00E448A0">
    <w:pPr>
      <w:pStyle w:val="Header"/>
      <w:framePr w:wrap="notBesid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3837">
      <w:rPr>
        <w:rStyle w:val="PageNumber"/>
        <w:noProof/>
      </w:rPr>
      <w:t>2</w:t>
    </w:r>
    <w:r>
      <w:rPr>
        <w:rStyle w:val="PageNumber"/>
      </w:rPr>
      <w:fldChar w:fldCharType="end"/>
    </w:r>
  </w:p>
  <w:p w:rsidR="00586D71" w:rsidRDefault="00586D7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021EB"/>
    <w:multiLevelType w:val="multilevel"/>
    <w:tmpl w:val="08C0FE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>
    <w:nsid w:val="36C27B51"/>
    <w:multiLevelType w:val="multilevel"/>
    <w:tmpl w:val="013EDEDC"/>
    <w:lvl w:ilvl="0">
      <w:start w:val="1"/>
      <w:numFmt w:val="decimal"/>
      <w:pStyle w:val="Loe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ody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412027A1"/>
    <w:multiLevelType w:val="multilevel"/>
    <w:tmpl w:val="ACB07962"/>
    <w:lvl w:ilvl="0">
      <w:start w:val="1"/>
      <w:numFmt w:val="decimal"/>
      <w:pStyle w:val="Lisateks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odyt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5EC1508E"/>
    <w:multiLevelType w:val="multilevel"/>
    <w:tmpl w:val="4322E0C0"/>
    <w:lvl w:ilvl="0">
      <w:start w:val="1"/>
      <w:numFmt w:val="decimal"/>
      <w:pStyle w:val="Lisaloe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odys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62CE36EF"/>
    <w:multiLevelType w:val="multilevel"/>
    <w:tmpl w:val="357C451C"/>
    <w:lvl w:ilvl="0">
      <w:start w:val="1"/>
      <w:numFmt w:val="decimal"/>
      <w:pStyle w:val="Loetelu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73001177"/>
    <w:multiLevelType w:val="multilevel"/>
    <w:tmpl w:val="64E4EA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776A7C5C"/>
    <w:multiLevelType w:val="multilevel"/>
    <w:tmpl w:val="8EBC68A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3"/>
  <w:drawingGridVerticalSpacing w:val="113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5361" fillcolor="white">
      <v:fill color="white"/>
      <v:textbox inset="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893"/>
    <w:rsid w:val="0003232A"/>
    <w:rsid w:val="0004370D"/>
    <w:rsid w:val="00052195"/>
    <w:rsid w:val="000551A1"/>
    <w:rsid w:val="0005728F"/>
    <w:rsid w:val="00083848"/>
    <w:rsid w:val="00083B0D"/>
    <w:rsid w:val="000B2891"/>
    <w:rsid w:val="000D4C66"/>
    <w:rsid w:val="00165A7D"/>
    <w:rsid w:val="00172491"/>
    <w:rsid w:val="00197898"/>
    <w:rsid w:val="001B506E"/>
    <w:rsid w:val="0020427E"/>
    <w:rsid w:val="00241297"/>
    <w:rsid w:val="00256E0E"/>
    <w:rsid w:val="00281F1D"/>
    <w:rsid w:val="002B2868"/>
    <w:rsid w:val="002B4354"/>
    <w:rsid w:val="003007F2"/>
    <w:rsid w:val="003345AE"/>
    <w:rsid w:val="003847CA"/>
    <w:rsid w:val="003B4006"/>
    <w:rsid w:val="00402F77"/>
    <w:rsid w:val="00415E6C"/>
    <w:rsid w:val="004729B6"/>
    <w:rsid w:val="004E0D8B"/>
    <w:rsid w:val="00555793"/>
    <w:rsid w:val="00574051"/>
    <w:rsid w:val="00586D71"/>
    <w:rsid w:val="0059230B"/>
    <w:rsid w:val="00594A77"/>
    <w:rsid w:val="005A5D59"/>
    <w:rsid w:val="005B2D44"/>
    <w:rsid w:val="005E48C8"/>
    <w:rsid w:val="005F433F"/>
    <w:rsid w:val="00602FC5"/>
    <w:rsid w:val="006264B3"/>
    <w:rsid w:val="00675C9C"/>
    <w:rsid w:val="006A43EF"/>
    <w:rsid w:val="006F54A9"/>
    <w:rsid w:val="00802893"/>
    <w:rsid w:val="00834D50"/>
    <w:rsid w:val="008A5D5F"/>
    <w:rsid w:val="00903139"/>
    <w:rsid w:val="009359FE"/>
    <w:rsid w:val="009B5D89"/>
    <w:rsid w:val="009C4647"/>
    <w:rsid w:val="00A10EED"/>
    <w:rsid w:val="00AE37A8"/>
    <w:rsid w:val="00B046A9"/>
    <w:rsid w:val="00B210DD"/>
    <w:rsid w:val="00BC107D"/>
    <w:rsid w:val="00C026E6"/>
    <w:rsid w:val="00C200C5"/>
    <w:rsid w:val="00C66E75"/>
    <w:rsid w:val="00CF4C40"/>
    <w:rsid w:val="00D71CE3"/>
    <w:rsid w:val="00D81AC9"/>
    <w:rsid w:val="00D97BCD"/>
    <w:rsid w:val="00E30F8F"/>
    <w:rsid w:val="00E3623B"/>
    <w:rsid w:val="00E448A0"/>
    <w:rsid w:val="00E57174"/>
    <w:rsid w:val="00E7585E"/>
    <w:rsid w:val="00EA46CE"/>
    <w:rsid w:val="00EC5290"/>
    <w:rsid w:val="00EF22CF"/>
    <w:rsid w:val="00F36F8D"/>
    <w:rsid w:val="00F434D7"/>
    <w:rsid w:val="00F53837"/>
    <w:rsid w:val="00F9121F"/>
    <w:rsid w:val="00F9281D"/>
    <w:rsid w:val="00FA7303"/>
    <w:rsid w:val="00FD536D"/>
    <w:rsid w:val="00FD5EDA"/>
    <w:rsid w:val="00FD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 fillcolor="white">
      <v:fill color="white"/>
      <v:textbox inset=",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iCs/>
      <w:sz w:val="28"/>
      <w:szCs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</w:style>
  <w:style w:type="character" w:styleId="PageNumber">
    <w:name w:val="page number"/>
    <w:basedOn w:val="DefaultParagraphFont"/>
  </w:style>
  <w:style w:type="paragraph" w:customStyle="1" w:styleId="Loet">
    <w:name w:val="Loet"/>
    <w:basedOn w:val="BodyText"/>
    <w:pPr>
      <w:numPr>
        <w:numId w:val="7"/>
      </w:numPr>
      <w:tabs>
        <w:tab w:val="left" w:pos="6521"/>
      </w:tabs>
      <w:spacing w:before="120"/>
    </w:pPr>
  </w:style>
  <w:style w:type="paragraph" w:customStyle="1" w:styleId="Pea">
    <w:name w:val="Pea"/>
    <w:basedOn w:val="BodyText"/>
    <w:pPr>
      <w:tabs>
        <w:tab w:val="left" w:pos="6521"/>
      </w:tabs>
      <w:ind w:left="-1134"/>
      <w:jc w:val="center"/>
    </w:pPr>
    <w:rPr>
      <w:sz w:val="28"/>
    </w:rPr>
  </w:style>
  <w:style w:type="paragraph" w:customStyle="1" w:styleId="Loetelu">
    <w:name w:val="Loetelu"/>
    <w:basedOn w:val="BodyText"/>
    <w:pPr>
      <w:numPr>
        <w:numId w:val="4"/>
      </w:numPr>
      <w:spacing w:before="120"/>
    </w:pPr>
  </w:style>
  <w:style w:type="paragraph" w:customStyle="1" w:styleId="Bodyt">
    <w:name w:val="Bodyt"/>
    <w:basedOn w:val="BodyText"/>
    <w:pPr>
      <w:numPr>
        <w:ilvl w:val="1"/>
        <w:numId w:val="8"/>
      </w:numPr>
    </w:pPr>
  </w:style>
  <w:style w:type="paragraph" w:customStyle="1" w:styleId="Lisatekst">
    <w:name w:val="Lisatekst"/>
    <w:basedOn w:val="BodyText"/>
    <w:pPr>
      <w:numPr>
        <w:numId w:val="9"/>
      </w:numPr>
      <w:tabs>
        <w:tab w:val="left" w:pos="6521"/>
      </w:tabs>
      <w:spacing w:before="120"/>
    </w:pPr>
  </w:style>
  <w:style w:type="paragraph" w:customStyle="1" w:styleId="Lisaloet">
    <w:name w:val="Lisaloet"/>
    <w:basedOn w:val="BodyText"/>
    <w:pPr>
      <w:numPr>
        <w:numId w:val="6"/>
      </w:numPr>
      <w:spacing w:before="120"/>
    </w:pPr>
  </w:style>
  <w:style w:type="paragraph" w:customStyle="1" w:styleId="Body">
    <w:name w:val="Body"/>
    <w:basedOn w:val="BodyText"/>
    <w:pPr>
      <w:numPr>
        <w:ilvl w:val="1"/>
        <w:numId w:val="7"/>
      </w:numPr>
      <w:tabs>
        <w:tab w:val="left" w:pos="6521"/>
      </w:tabs>
    </w:pPr>
  </w:style>
  <w:style w:type="paragraph" w:customStyle="1" w:styleId="Bodys">
    <w:name w:val="Bodys"/>
    <w:basedOn w:val="BodyText"/>
    <w:pPr>
      <w:numPr>
        <w:ilvl w:val="1"/>
        <w:numId w:val="6"/>
      </w:numPr>
    </w:pPr>
  </w:style>
  <w:style w:type="paragraph" w:customStyle="1" w:styleId="KINNITATUD">
    <w:name w:val="KINNITATUD"/>
    <w:pPr>
      <w:jc w:val="both"/>
    </w:pPr>
    <w:rPr>
      <w:sz w:val="24"/>
      <w:lang w:eastAsia="en-US"/>
    </w:rPr>
  </w:style>
  <w:style w:type="paragraph" w:customStyle="1" w:styleId="Slisatekst">
    <w:name w:val="Slisatekst"/>
    <w:basedOn w:val="Normal"/>
    <w:autoRedefine/>
    <w:rsid w:val="008A5D5F"/>
    <w:pPr>
      <w:tabs>
        <w:tab w:val="left" w:pos="6521"/>
      </w:tabs>
      <w:spacing w:before="120"/>
    </w:pPr>
  </w:style>
  <w:style w:type="table" w:styleId="TableGrid">
    <w:name w:val="Table Grid"/>
    <w:basedOn w:val="TableNormal"/>
    <w:rsid w:val="008A5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iCs/>
      <w:sz w:val="28"/>
      <w:szCs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</w:style>
  <w:style w:type="character" w:styleId="PageNumber">
    <w:name w:val="page number"/>
    <w:basedOn w:val="DefaultParagraphFont"/>
  </w:style>
  <w:style w:type="paragraph" w:customStyle="1" w:styleId="Loet">
    <w:name w:val="Loet"/>
    <w:basedOn w:val="BodyText"/>
    <w:pPr>
      <w:numPr>
        <w:numId w:val="7"/>
      </w:numPr>
      <w:tabs>
        <w:tab w:val="left" w:pos="6521"/>
      </w:tabs>
      <w:spacing w:before="120"/>
    </w:pPr>
  </w:style>
  <w:style w:type="paragraph" w:customStyle="1" w:styleId="Pea">
    <w:name w:val="Pea"/>
    <w:basedOn w:val="BodyText"/>
    <w:pPr>
      <w:tabs>
        <w:tab w:val="left" w:pos="6521"/>
      </w:tabs>
      <w:ind w:left="-1134"/>
      <w:jc w:val="center"/>
    </w:pPr>
    <w:rPr>
      <w:sz w:val="28"/>
    </w:rPr>
  </w:style>
  <w:style w:type="paragraph" w:customStyle="1" w:styleId="Loetelu">
    <w:name w:val="Loetelu"/>
    <w:basedOn w:val="BodyText"/>
    <w:pPr>
      <w:numPr>
        <w:numId w:val="4"/>
      </w:numPr>
      <w:spacing w:before="120"/>
    </w:pPr>
  </w:style>
  <w:style w:type="paragraph" w:customStyle="1" w:styleId="Bodyt">
    <w:name w:val="Bodyt"/>
    <w:basedOn w:val="BodyText"/>
    <w:pPr>
      <w:numPr>
        <w:ilvl w:val="1"/>
        <w:numId w:val="8"/>
      </w:numPr>
    </w:pPr>
  </w:style>
  <w:style w:type="paragraph" w:customStyle="1" w:styleId="Lisatekst">
    <w:name w:val="Lisatekst"/>
    <w:basedOn w:val="BodyText"/>
    <w:pPr>
      <w:numPr>
        <w:numId w:val="9"/>
      </w:numPr>
      <w:tabs>
        <w:tab w:val="left" w:pos="6521"/>
      </w:tabs>
      <w:spacing w:before="120"/>
    </w:pPr>
  </w:style>
  <w:style w:type="paragraph" w:customStyle="1" w:styleId="Lisaloet">
    <w:name w:val="Lisaloet"/>
    <w:basedOn w:val="BodyText"/>
    <w:pPr>
      <w:numPr>
        <w:numId w:val="6"/>
      </w:numPr>
      <w:spacing w:before="120"/>
    </w:pPr>
  </w:style>
  <w:style w:type="paragraph" w:customStyle="1" w:styleId="Body">
    <w:name w:val="Body"/>
    <w:basedOn w:val="BodyText"/>
    <w:pPr>
      <w:numPr>
        <w:ilvl w:val="1"/>
        <w:numId w:val="7"/>
      </w:numPr>
      <w:tabs>
        <w:tab w:val="left" w:pos="6521"/>
      </w:tabs>
    </w:pPr>
  </w:style>
  <w:style w:type="paragraph" w:customStyle="1" w:styleId="Bodys">
    <w:name w:val="Bodys"/>
    <w:basedOn w:val="BodyText"/>
    <w:pPr>
      <w:numPr>
        <w:ilvl w:val="1"/>
        <w:numId w:val="6"/>
      </w:numPr>
    </w:pPr>
  </w:style>
  <w:style w:type="paragraph" w:customStyle="1" w:styleId="KINNITATUD">
    <w:name w:val="KINNITATUD"/>
    <w:pPr>
      <w:jc w:val="both"/>
    </w:pPr>
    <w:rPr>
      <w:sz w:val="24"/>
      <w:lang w:eastAsia="en-US"/>
    </w:rPr>
  </w:style>
  <w:style w:type="paragraph" w:customStyle="1" w:styleId="Slisatekst">
    <w:name w:val="Slisatekst"/>
    <w:basedOn w:val="Normal"/>
    <w:autoRedefine/>
    <w:rsid w:val="008A5D5F"/>
    <w:pPr>
      <w:tabs>
        <w:tab w:val="left" w:pos="6521"/>
      </w:tabs>
      <w:spacing w:before="120"/>
    </w:pPr>
  </w:style>
  <w:style w:type="table" w:styleId="TableGrid">
    <w:name w:val="Table Grid"/>
    <w:basedOn w:val="TableNormal"/>
    <w:rsid w:val="008A5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K&#228;rt\Teemaplaneeringud\K&#245;rghoonete%20teemaplaneering\Vastuv&#245;tmine\Lisa%201.%20Koosk&#245;lastuste%20koondtabe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Lisa 1. Kooskõlastuste koondtabel.dot</Template>
  <TotalTime>1</TotalTime>
  <Pages>1</Pages>
  <Words>29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Lisa otsusele</vt:lpstr>
    </vt:vector>
  </TitlesOfParts>
  <Company>TTY  Informaatikainstituut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otsusele</dc:title>
  <dc:creator>ametnik</dc:creator>
  <cp:lastModifiedBy>kasutaja</cp:lastModifiedBy>
  <cp:revision>2</cp:revision>
  <cp:lastPrinted>1900-12-31T22:00:00Z</cp:lastPrinted>
  <dcterms:created xsi:type="dcterms:W3CDTF">2015-02-19T16:15:00Z</dcterms:created>
  <dcterms:modified xsi:type="dcterms:W3CDTF">2015-02-19T16:15:00Z</dcterms:modified>
</cp:coreProperties>
</file>